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4B509D68" w:rsidR="00D76D09" w:rsidRPr="00226F86" w:rsidRDefault="0086572B">
      <w:pPr>
        <w:pStyle w:val="Subtitle"/>
        <w:rPr>
          <w:color w:val="7030A0"/>
        </w:rPr>
      </w:pPr>
      <w:r>
        <w:rPr>
          <w:color w:val="7030A0"/>
        </w:rPr>
        <w:t>l</w:t>
      </w:r>
      <w:r w:rsidR="00226F86">
        <w:rPr>
          <w:color w:val="7030A0"/>
        </w:rPr>
        <w:t xml:space="preserve">Weekly </w:t>
      </w:r>
      <w:r w:rsidR="00226F86"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2C62EA52" w:rsidR="00CE5ED7" w:rsidRDefault="00DC744E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Sept. </w:t>
            </w:r>
            <w:r w:rsidR="00812676">
              <w:rPr>
                <w:color w:val="FF0000"/>
                <w:sz w:val="32"/>
                <w:szCs w:val="32"/>
              </w:rPr>
              <w:t>28</w:t>
            </w:r>
            <w:r w:rsidR="00421399">
              <w:rPr>
                <w:color w:val="FF0000"/>
                <w:sz w:val="32"/>
                <w:szCs w:val="32"/>
              </w:rPr>
              <w:t>-</w:t>
            </w:r>
            <w:r>
              <w:rPr>
                <w:color w:val="FF0000"/>
                <w:sz w:val="32"/>
                <w:szCs w:val="32"/>
              </w:rPr>
              <w:t xml:space="preserve"> </w:t>
            </w:r>
          </w:p>
          <w:p w14:paraId="19CD02A4" w14:textId="7BB0E1E8" w:rsidR="00547A64" w:rsidRPr="005A487E" w:rsidRDefault="00812676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Oct.1</w:t>
            </w:r>
          </w:p>
        </w:tc>
        <w:tc>
          <w:tcPr>
            <w:tcW w:w="923" w:type="pct"/>
          </w:tcPr>
          <w:p w14:paraId="68EB05FF" w14:textId="4A630CC0" w:rsidR="00812676" w:rsidRPr="00812676" w:rsidRDefault="00812676" w:rsidP="00812676"/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890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2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890DEC">
        <w:trPr>
          <w:trHeight w:val="976"/>
        </w:trPr>
        <w:tc>
          <w:tcPr>
            <w:tcW w:w="1002" w:type="pct"/>
          </w:tcPr>
          <w:p w14:paraId="2D8B3DA0" w14:textId="1D463FAD" w:rsidR="00CB22A4" w:rsidRDefault="00812676" w:rsidP="00F51559">
            <w:r>
              <w:t xml:space="preserve">Fall scavenger hunt </w:t>
            </w:r>
          </w:p>
          <w:p w14:paraId="72832B76" w14:textId="529012D0" w:rsidR="00176052" w:rsidRDefault="009F7CD5" w:rsidP="00F51559">
            <w:r>
              <w:t xml:space="preserve">Farm roll and stick </w:t>
            </w:r>
          </w:p>
          <w:p w14:paraId="5624AEB8" w14:textId="7D3C1F14" w:rsidR="00176052" w:rsidRDefault="00176052" w:rsidP="00F51559">
            <w:r>
              <w:t xml:space="preserve">Library story time visit 10-11 am </w:t>
            </w:r>
          </w:p>
          <w:p w14:paraId="343544FA" w14:textId="4BD78E12" w:rsidR="001F665B" w:rsidRDefault="001F665B" w:rsidP="00F51559">
            <w:r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6537C195" w14:textId="3512795E" w:rsidR="001F665B" w:rsidRDefault="00FA7858" w:rsidP="00DC744E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68DE6E48" w14:textId="26A5FDCE" w:rsidR="00812676" w:rsidRDefault="00812676" w:rsidP="00DC744E">
            <w:r>
              <w:t>Green</w:t>
            </w:r>
            <w:r w:rsidR="005007C7">
              <w:t xml:space="preserve"> workbook</w:t>
            </w:r>
            <w:r>
              <w:t xml:space="preserve"> </w:t>
            </w:r>
          </w:p>
          <w:p w14:paraId="37E459C0" w14:textId="48BCC340" w:rsidR="00812676" w:rsidRDefault="00812676" w:rsidP="00DC744E">
            <w:r>
              <w:t xml:space="preserve">Number 3 song and practice </w:t>
            </w:r>
          </w:p>
          <w:p w14:paraId="752A67A0" w14:textId="2D3A1376" w:rsidR="00812676" w:rsidRDefault="00812676" w:rsidP="00DC744E">
            <w:r>
              <w:t xml:space="preserve">Number correspondence roll and count </w:t>
            </w:r>
          </w:p>
          <w:p w14:paraId="3A4681C1" w14:textId="1817BB0D" w:rsidR="00812676" w:rsidRDefault="00812676" w:rsidP="00DC744E">
            <w:r>
              <w:t xml:space="preserve">Chalkboard names </w:t>
            </w:r>
          </w:p>
          <w:p w14:paraId="13425A1B" w14:textId="7AEFAC99" w:rsidR="00812676" w:rsidRDefault="00812676" w:rsidP="00DC744E">
            <w:r>
              <w:t xml:space="preserve">Diner </w:t>
            </w:r>
          </w:p>
          <w:p w14:paraId="7AA3E8A2" w14:textId="4B30B9D5" w:rsidR="00DC744E" w:rsidRDefault="00DC744E" w:rsidP="00DC744E">
            <w:r>
              <w:t xml:space="preserve"> </w:t>
            </w:r>
          </w:p>
        </w:tc>
        <w:tc>
          <w:tcPr>
            <w:tcW w:w="993" w:type="pct"/>
          </w:tcPr>
          <w:p w14:paraId="16AAB2D8" w14:textId="77777777" w:rsidR="00655463" w:rsidRDefault="00DC744E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69332A21" w14:textId="7BAAF6A8" w:rsidR="009F7CD5" w:rsidRDefault="009F7CD5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Number 2 and 3 practice</w:t>
            </w:r>
            <w:proofErr w:type="gramEnd"/>
            <w:r>
              <w:t xml:space="preserve"> </w:t>
            </w:r>
          </w:p>
          <w:p w14:paraId="1FE8314A" w14:textId="0E9D3DBC" w:rsidR="001E5648" w:rsidRDefault="001E5648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My Big World </w:t>
            </w:r>
          </w:p>
          <w:p w14:paraId="125461BC" w14:textId="7733F919" w:rsidR="00812676" w:rsidRDefault="005007C7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the Fall Book </w:t>
            </w:r>
          </w:p>
          <w:p w14:paraId="6364C3D7" w14:textId="249EB289" w:rsidR="00812676" w:rsidRDefault="001E5648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Clay </w:t>
            </w:r>
            <w:proofErr w:type="gramStart"/>
            <w:r>
              <w:t xml:space="preserve">and </w:t>
            </w:r>
            <w:r w:rsidR="005007C7">
              <w:t xml:space="preserve"> seeds</w:t>
            </w:r>
            <w:proofErr w:type="gramEnd"/>
            <w:r w:rsidR="005007C7">
              <w:t xml:space="preserve"> </w:t>
            </w:r>
            <w:r>
              <w:t>art</w:t>
            </w:r>
          </w:p>
          <w:p w14:paraId="7D20896E" w14:textId="51188D6A" w:rsidR="005007C7" w:rsidRDefault="005007C7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Centers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C27F609" w14:textId="563473FC" w:rsidR="005007C7" w:rsidRDefault="005007C7" w:rsidP="003D7717">
            <w:r>
              <w:t>Green workbook</w:t>
            </w:r>
          </w:p>
          <w:p w14:paraId="1157C0AA" w14:textId="77777777" w:rsidR="00DC744E" w:rsidRDefault="00DC744E" w:rsidP="003D7717">
            <w:r>
              <w:t xml:space="preserve"> </w:t>
            </w:r>
            <w:r w:rsidR="00812676">
              <w:t xml:space="preserve">Number 3 book and song </w:t>
            </w:r>
          </w:p>
          <w:p w14:paraId="77D6F432" w14:textId="655AE357" w:rsidR="00812676" w:rsidRDefault="00812676" w:rsidP="003D7717">
            <w:r>
              <w:t xml:space="preserve">Number Correspondence </w:t>
            </w:r>
            <w:r w:rsidR="00F031B4">
              <w:t xml:space="preserve">roll and count </w:t>
            </w:r>
          </w:p>
          <w:p w14:paraId="7BDDDDF4" w14:textId="77777777" w:rsidR="00812676" w:rsidRDefault="00812676" w:rsidP="003D7717">
            <w:r>
              <w:t xml:space="preserve">Chalkboard names </w:t>
            </w:r>
          </w:p>
          <w:p w14:paraId="7D3EE5B7" w14:textId="77777777" w:rsidR="00812676" w:rsidRDefault="00812676" w:rsidP="003D7717">
            <w:r>
              <w:t xml:space="preserve">Diner </w:t>
            </w:r>
          </w:p>
          <w:p w14:paraId="64454775" w14:textId="619B5BAE" w:rsidR="00812676" w:rsidRDefault="00812676" w:rsidP="003D7717"/>
        </w:tc>
        <w:tc>
          <w:tcPr>
            <w:tcW w:w="992" w:type="pct"/>
          </w:tcPr>
          <w:p w14:paraId="50D32F24" w14:textId="66B2CBAB" w:rsidR="006E09A5" w:rsidRDefault="00812676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School </w:t>
            </w:r>
            <w:r w:rsidR="006E09A5">
              <w:t xml:space="preserve"> </w:t>
            </w: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081C07A8" w14:textId="49C97352" w:rsidR="001F665B" w:rsidRDefault="00890DEC" w:rsidP="008840D7">
            <w:r>
              <w:t>Sign Language</w:t>
            </w:r>
            <w:r w:rsidR="00812676">
              <w:t xml:space="preserve"> 1-1:20</w:t>
            </w:r>
          </w:p>
          <w:p w14:paraId="7A56A05B" w14:textId="351D102F" w:rsidR="00D76D09" w:rsidRDefault="00812676" w:rsidP="008840D7">
            <w:r>
              <w:t>P.E. 1:45-2:15</w:t>
            </w:r>
            <w:r w:rsidR="001F665B">
              <w:t xml:space="preserve"> </w:t>
            </w:r>
            <w:r w:rsidR="00890DEC">
              <w:t xml:space="preserve"> </w:t>
            </w:r>
            <w:r w:rsidR="00DC744E">
              <w:t xml:space="preserve">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3390696" w14:textId="77777777" w:rsidR="00812676" w:rsidRDefault="00F51559" w:rsidP="002B2111">
            <w:r>
              <w:t xml:space="preserve"> </w:t>
            </w:r>
            <w:r w:rsidR="006D6D0C">
              <w:t xml:space="preserve"> </w:t>
            </w:r>
            <w:r w:rsidR="00812676">
              <w:t>Music 1:20-1:40</w:t>
            </w:r>
          </w:p>
          <w:p w14:paraId="6852CA27" w14:textId="2C7CFE6E" w:rsidR="00C331CC" w:rsidRDefault="00812676" w:rsidP="002B2111">
            <w:r>
              <w:t>P.E. 1:45-2:15</w:t>
            </w:r>
            <w:r w:rsidR="00655463">
              <w:t xml:space="preserve"> </w:t>
            </w:r>
          </w:p>
        </w:tc>
        <w:tc>
          <w:tcPr>
            <w:tcW w:w="998" w:type="pct"/>
          </w:tcPr>
          <w:p w14:paraId="4B222730" w14:textId="46314284" w:rsidR="0082083E" w:rsidRDefault="00812676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Swimming 1:30 </w:t>
            </w:r>
            <w:r w:rsidR="00DC744E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846414A" w14:textId="464D21F1" w:rsidR="00FA7858" w:rsidRDefault="00812676" w:rsidP="00D80CD1">
            <w:r>
              <w:t xml:space="preserve">Family Field trip </w:t>
            </w:r>
          </w:p>
        </w:tc>
        <w:tc>
          <w:tcPr>
            <w:tcW w:w="998" w:type="pct"/>
          </w:tcPr>
          <w:p w14:paraId="3A43A074" w14:textId="3F6357F3" w:rsidR="009039C2" w:rsidRDefault="00812676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School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9D016" w14:textId="77777777" w:rsidR="00854098" w:rsidRDefault="00854098">
      <w:pPr>
        <w:spacing w:before="0" w:after="0"/>
      </w:pPr>
      <w:r>
        <w:separator/>
      </w:r>
    </w:p>
  </w:endnote>
  <w:endnote w:type="continuationSeparator" w:id="0">
    <w:p w14:paraId="538F474A" w14:textId="77777777" w:rsidR="00854098" w:rsidRDefault="0085409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8906" w14:textId="77777777" w:rsidR="00854098" w:rsidRDefault="00854098">
      <w:pPr>
        <w:spacing w:before="0" w:after="0"/>
      </w:pPr>
      <w:r>
        <w:separator/>
      </w:r>
    </w:p>
  </w:footnote>
  <w:footnote w:type="continuationSeparator" w:id="0">
    <w:p w14:paraId="16C77EF1" w14:textId="77777777" w:rsidR="00854098" w:rsidRDefault="0085409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76052"/>
    <w:rsid w:val="00182661"/>
    <w:rsid w:val="001A4B23"/>
    <w:rsid w:val="001C23D3"/>
    <w:rsid w:val="001E3C3B"/>
    <w:rsid w:val="001E5648"/>
    <w:rsid w:val="001F3BD3"/>
    <w:rsid w:val="001F665B"/>
    <w:rsid w:val="00207DE6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21399"/>
    <w:rsid w:val="004351B5"/>
    <w:rsid w:val="004474D5"/>
    <w:rsid w:val="0045758A"/>
    <w:rsid w:val="004D74BD"/>
    <w:rsid w:val="004E3634"/>
    <w:rsid w:val="005007C7"/>
    <w:rsid w:val="00531561"/>
    <w:rsid w:val="00531AA8"/>
    <w:rsid w:val="00547A64"/>
    <w:rsid w:val="00595DAE"/>
    <w:rsid w:val="005A487E"/>
    <w:rsid w:val="005F6C4B"/>
    <w:rsid w:val="006463F7"/>
    <w:rsid w:val="00655463"/>
    <w:rsid w:val="00662C10"/>
    <w:rsid w:val="006D6D0C"/>
    <w:rsid w:val="006E09A5"/>
    <w:rsid w:val="006F085C"/>
    <w:rsid w:val="00725B78"/>
    <w:rsid w:val="0077459C"/>
    <w:rsid w:val="007748C0"/>
    <w:rsid w:val="007B2CF0"/>
    <w:rsid w:val="007B4B13"/>
    <w:rsid w:val="007D4D8E"/>
    <w:rsid w:val="0080272A"/>
    <w:rsid w:val="00812676"/>
    <w:rsid w:val="0082083E"/>
    <w:rsid w:val="008215AF"/>
    <w:rsid w:val="00854098"/>
    <w:rsid w:val="008617ED"/>
    <w:rsid w:val="0086572B"/>
    <w:rsid w:val="008840D7"/>
    <w:rsid w:val="00890DEC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9F7CD5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32859"/>
    <w:rsid w:val="00B4054E"/>
    <w:rsid w:val="00BB64B8"/>
    <w:rsid w:val="00BE6A6C"/>
    <w:rsid w:val="00C05ABD"/>
    <w:rsid w:val="00C225BE"/>
    <w:rsid w:val="00C331CC"/>
    <w:rsid w:val="00C91AA8"/>
    <w:rsid w:val="00CB207D"/>
    <w:rsid w:val="00CB22A4"/>
    <w:rsid w:val="00CE5ED7"/>
    <w:rsid w:val="00CE6CC5"/>
    <w:rsid w:val="00CF53A8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06558"/>
    <w:rsid w:val="00E11B61"/>
    <w:rsid w:val="00E27B78"/>
    <w:rsid w:val="00E34B2D"/>
    <w:rsid w:val="00E36D52"/>
    <w:rsid w:val="00E507EC"/>
    <w:rsid w:val="00E5422A"/>
    <w:rsid w:val="00E64CE9"/>
    <w:rsid w:val="00E85F69"/>
    <w:rsid w:val="00EC2B2A"/>
    <w:rsid w:val="00ED3D4C"/>
    <w:rsid w:val="00EE206E"/>
    <w:rsid w:val="00F031B4"/>
    <w:rsid w:val="00F24B9A"/>
    <w:rsid w:val="00F265BC"/>
    <w:rsid w:val="00F51559"/>
    <w:rsid w:val="00F951E4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2026-09-25T19:27:00Z</cp:lastPrinted>
  <dcterms:created xsi:type="dcterms:W3CDTF">2026-09-25T19:27:00Z</dcterms:created>
  <dcterms:modified xsi:type="dcterms:W3CDTF">2026-09-25T19:27:00Z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